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page" w:tblpX="529" w:tblpY="-396"/>
        <w:tblW w:w="4690" w:type="dxa"/>
        <w:tblLook w:val="04A0" w:firstRow="1" w:lastRow="0" w:firstColumn="1" w:lastColumn="0" w:noHBand="0" w:noVBand="1"/>
      </w:tblPr>
      <w:tblGrid>
        <w:gridCol w:w="1161"/>
        <w:gridCol w:w="1058"/>
        <w:gridCol w:w="236"/>
        <w:gridCol w:w="1161"/>
        <w:gridCol w:w="1060"/>
        <w:gridCol w:w="14"/>
      </w:tblGrid>
      <w:tr w:rsidR="009C1DAE" w14:paraId="304259CB" w14:textId="77777777" w:rsidTr="001753CD">
        <w:trPr>
          <w:gridAfter w:val="1"/>
          <w:wAfter w:w="14" w:type="dxa"/>
          <w:trHeight w:val="468"/>
        </w:trPr>
        <w:tc>
          <w:tcPr>
            <w:tcW w:w="4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8432" w14:textId="0E39D4E8" w:rsidR="009C1DAE" w:rsidRDefault="009C1DAE" w:rsidP="009C1DA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20</w:t>
            </w:r>
            <w:r w:rsidR="0057343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20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Recycle Dates</w:t>
            </w:r>
          </w:p>
        </w:tc>
      </w:tr>
      <w:tr w:rsidR="009C1DAE" w14:paraId="0F466E49" w14:textId="77777777" w:rsidTr="001753CD">
        <w:trPr>
          <w:trHeight w:val="360"/>
        </w:trPr>
        <w:tc>
          <w:tcPr>
            <w:tcW w:w="2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7C3C" w14:textId="77777777" w:rsidR="009C1DAE" w:rsidRDefault="009C1DAE" w:rsidP="009C1DAE">
            <w:pPr>
              <w:jc w:val="center"/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Red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128B" w14:textId="77777777" w:rsidR="009C1DAE" w:rsidRDefault="009C1DAE" w:rsidP="009C1DAE">
            <w:pPr>
              <w:jc w:val="center"/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2501" w14:textId="77777777" w:rsidR="009C1DAE" w:rsidRDefault="009C1DAE" w:rsidP="009C1DAE">
            <w:pPr>
              <w:jc w:val="center"/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Blue</w:t>
            </w:r>
          </w:p>
        </w:tc>
      </w:tr>
      <w:tr w:rsidR="009C1DAE" w14:paraId="68FB8898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8E9C" w14:textId="135ECC39" w:rsidR="009C1DAE" w:rsidRDefault="009C1DAE" w:rsidP="009C1DAE">
            <w:pP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Jan </w:t>
            </w:r>
            <w:r w:rsidR="00573433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B0F8" w14:textId="7869B075" w:rsidR="009C1DAE" w:rsidRPr="001753CD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1753CD"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July </w:t>
            </w:r>
            <w:r w:rsidR="001753CD" w:rsidRPr="001753CD">
              <w:rPr>
                <w:rFonts w:ascii="Calibri" w:hAnsi="Calibri" w:cs="Calibri"/>
                <w:color w:val="FF0000"/>
                <w:sz w:val="28"/>
                <w:szCs w:val="28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D9B5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D6C4" w14:textId="377CB895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Jan 1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0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D7CC" w14:textId="29D5CCBE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July 1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0</w:t>
            </w:r>
          </w:p>
        </w:tc>
      </w:tr>
      <w:tr w:rsidR="009C1DAE" w14:paraId="1E102960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271B" w14:textId="02CC836D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Jan 1</w:t>
            </w:r>
            <w:r w:rsidR="00573433">
              <w:rPr>
                <w:rFonts w:ascii="Calibri" w:hAnsi="Calibri" w:cs="Calibri"/>
                <w:color w:val="FF0000"/>
                <w:sz w:val="28"/>
                <w:szCs w:val="28"/>
              </w:rPr>
              <w:t>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0243" w14:textId="5D831EB5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July 1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9ACF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C234" w14:textId="1C2F6F7C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Jan 2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4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17E9" w14:textId="7E99B42E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July 2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4</w:t>
            </w:r>
          </w:p>
        </w:tc>
      </w:tr>
      <w:tr w:rsidR="009C1DAE" w14:paraId="5A663FF2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18A5" w14:textId="091220B1" w:rsidR="009C1DAE" w:rsidRDefault="00573433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Jan 31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6ACE" w14:textId="08435EFB" w:rsidR="009C1DAE" w:rsidRDefault="001753CD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July 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13DC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D382" w14:textId="12C68530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Feb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7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1458" w14:textId="10B497B1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Aug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7</w:t>
            </w:r>
          </w:p>
        </w:tc>
      </w:tr>
      <w:tr w:rsidR="009C1DAE" w14:paraId="0D9AB4A1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07CC" w14:textId="2B00A15F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Feb 1</w:t>
            </w:r>
            <w:r w:rsidR="00573433">
              <w:rPr>
                <w:rFonts w:ascii="Calibri" w:hAnsi="Calibri" w:cs="Calibri"/>
                <w:color w:val="FF0000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F1A1" w14:textId="52AB9FA1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Aug 1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8321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7A6E" w14:textId="718A1E8F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Feb 2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1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A819" w14:textId="64A48DC8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Aug 2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1</w:t>
            </w:r>
          </w:p>
        </w:tc>
      </w:tr>
      <w:tr w:rsidR="009C1DAE" w14:paraId="7E0DC44A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4D66" w14:textId="1D6446C0" w:rsidR="009C1DAE" w:rsidRDefault="00573433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Feb 28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EB6B" w14:textId="73B93732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Aug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2589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FC6A" w14:textId="1369035E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Mar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6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7441" w14:textId="0DE2E23D" w:rsidR="009C1DAE" w:rsidRPr="001753CD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 w:rsidRPr="001753CD"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Sep </w:t>
            </w:r>
            <w:r w:rsidR="001753CD" w:rsidRPr="001753CD">
              <w:rPr>
                <w:rFonts w:ascii="Calibri" w:hAnsi="Calibri" w:cs="Calibri"/>
                <w:color w:val="1F497D"/>
                <w:sz w:val="28"/>
                <w:szCs w:val="28"/>
              </w:rPr>
              <w:t>4</w:t>
            </w:r>
          </w:p>
        </w:tc>
      </w:tr>
      <w:tr w:rsidR="009C1DAE" w14:paraId="359F38BF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538D" w14:textId="7701082E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Mar 1</w:t>
            </w:r>
            <w:r w:rsidR="00573433">
              <w:rPr>
                <w:rFonts w:ascii="Calibri" w:hAnsi="Calibri" w:cs="Calibri"/>
                <w:color w:val="FF0000"/>
                <w:sz w:val="28"/>
                <w:szCs w:val="28"/>
              </w:rPr>
              <w:t>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2E0C" w14:textId="1F2B1E31" w:rsidR="009C1DAE" w:rsidRPr="001753CD" w:rsidRDefault="009C1DAE" w:rsidP="009C1DAE">
            <w:pP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1753CD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Sep 1</w:t>
            </w:r>
            <w:r w:rsidR="001753CD" w:rsidRPr="001753CD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7CDD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29D1" w14:textId="7106B8C9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Mar 2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0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F065" w14:textId="681C2818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Sep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18</w:t>
            </w:r>
          </w:p>
        </w:tc>
      </w:tr>
      <w:tr w:rsidR="009C1DAE" w14:paraId="1D6B3AB5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BA00" w14:textId="0C588875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Mar 2</w:t>
            </w:r>
            <w:r w:rsidR="00573433">
              <w:rPr>
                <w:rFonts w:ascii="Calibri" w:hAnsi="Calibri" w:cs="Calibri"/>
                <w:color w:val="FF0000"/>
                <w:sz w:val="28"/>
                <w:szCs w:val="28"/>
              </w:rPr>
              <w:t>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57D6" w14:textId="4D6E9355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Sep 2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6B4E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82E0" w14:textId="57DAAC88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April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3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A8A9" w14:textId="45345D60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Oct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2</w:t>
            </w:r>
          </w:p>
        </w:tc>
      </w:tr>
      <w:tr w:rsidR="009C1DAE" w14:paraId="25E93046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E707" w14:textId="2581B13D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April 1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D700" w14:textId="7FC21B7C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Oct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0493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52B2" w14:textId="2563D461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April 1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7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4197" w14:textId="5E5F6A4F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Oct 1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6</w:t>
            </w:r>
          </w:p>
        </w:tc>
      </w:tr>
      <w:tr w:rsidR="009C1DAE" w14:paraId="20337B7F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AEEA" w14:textId="73AFD9AA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April 2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3DC5" w14:textId="65129EE1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Oct 2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84A9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15EB" w14:textId="3BF12619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May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1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C000" w14:textId="5E9D22D7" w:rsidR="009C1DAE" w:rsidRDefault="001753CD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Oct 30</w:t>
            </w:r>
          </w:p>
        </w:tc>
      </w:tr>
      <w:tr w:rsidR="009C1DAE" w14:paraId="46C07F81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7327" w14:textId="54A6237D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May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8BF7" w14:textId="62A6859D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Nov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52AD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AFC7" w14:textId="7148DB74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May 1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5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6C17" w14:textId="55EEA4CF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Nov 1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3</w:t>
            </w:r>
          </w:p>
        </w:tc>
      </w:tr>
      <w:tr w:rsidR="009C1DAE" w14:paraId="57DBE336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46D6" w14:textId="5FD691DA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May 2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6AD1" w14:textId="01912224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Nov 2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9D0E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06B7" w14:textId="4F36A56C" w:rsidR="009C1DAE" w:rsidRDefault="001753CD" w:rsidP="009C1DAE">
            <w:pP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May 30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7226" w14:textId="57737EB4" w:rsidR="009C1DAE" w:rsidRDefault="009C1DAE" w:rsidP="009C1DAE">
            <w:pP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 xml:space="preserve">Nov </w:t>
            </w:r>
            <w:r w:rsidR="001753CD"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28</w:t>
            </w:r>
          </w:p>
        </w:tc>
      </w:tr>
      <w:tr w:rsidR="009C1DAE" w14:paraId="4CAF4F4F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6C6E" w14:textId="180D6494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June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7B52" w14:textId="5E7AECF5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Dec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DDF1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48A1" w14:textId="68AA7C92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June 1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2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3FDA" w14:textId="15C70336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 xml:space="preserve">Dec 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11</w:t>
            </w:r>
          </w:p>
        </w:tc>
      </w:tr>
      <w:tr w:rsidR="009C1DAE" w14:paraId="40B51E5B" w14:textId="77777777" w:rsidTr="001753CD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5D9E" w14:textId="757AA258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June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19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6106" w14:textId="751B9F81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 xml:space="preserve">Dec </w:t>
            </w:r>
            <w:r w:rsidR="001753CD">
              <w:rPr>
                <w:rFonts w:ascii="Calibri" w:hAnsi="Calibri" w:cs="Calibri"/>
                <w:color w:val="FF0000"/>
                <w:sz w:val="28"/>
                <w:szCs w:val="28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E8F0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1D26" w14:textId="3383B5B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June 2</w:t>
            </w:r>
            <w:r w:rsidR="001753CD">
              <w:rPr>
                <w:rFonts w:ascii="Calibri" w:hAnsi="Calibri" w:cs="Calibri"/>
                <w:color w:val="1F497D"/>
                <w:sz w:val="28"/>
                <w:szCs w:val="28"/>
              </w:rPr>
              <w:t>6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0C1A" w14:textId="4E044430" w:rsidR="009C1DAE" w:rsidRDefault="009C1DAE" w:rsidP="009C1DAE">
            <w:pP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Dec 2</w:t>
            </w:r>
            <w:r w:rsidR="001753CD"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6</w:t>
            </w:r>
            <w:bookmarkStart w:id="0" w:name="_GoBack"/>
            <w:bookmarkEnd w:id="0"/>
          </w:p>
        </w:tc>
      </w:tr>
      <w:tr w:rsidR="009C1DAE" w14:paraId="4AE9D3B5" w14:textId="77777777" w:rsidTr="001753CD">
        <w:trPr>
          <w:gridAfter w:val="1"/>
          <w:wAfter w:w="14" w:type="dxa"/>
          <w:trHeight w:val="420"/>
        </w:trPr>
        <w:tc>
          <w:tcPr>
            <w:tcW w:w="4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6BE3" w14:textId="77777777" w:rsidR="009C1DAE" w:rsidRDefault="009C1DAE" w:rsidP="009C1DAE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  <w:t>*Bold denotes Holiday</w:t>
            </w:r>
          </w:p>
        </w:tc>
      </w:tr>
    </w:tbl>
    <w:p w14:paraId="50A51DC2" w14:textId="77777777" w:rsidR="00CE0AE4" w:rsidRDefault="00C82D73"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6973887F" wp14:editId="104854FE">
            <wp:simplePos x="0" y="0"/>
            <wp:positionH relativeFrom="column">
              <wp:posOffset>94615</wp:posOffset>
            </wp:positionH>
            <wp:positionV relativeFrom="paragraph">
              <wp:posOffset>-409575</wp:posOffset>
            </wp:positionV>
            <wp:extent cx="3752850" cy="42862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0AE4" w:rsidSect="00CE0A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55975B90"/>
    <w:multiLevelType w:val="multilevel"/>
    <w:tmpl w:val="9E26B4E8"/>
    <w:numStyleLink w:val="ArticleSection"/>
  </w:abstractNum>
  <w:abstractNum w:abstractNumId="12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B960E42"/>
    <w:multiLevelType w:val="multilevel"/>
    <w:tmpl w:val="9E26B4E8"/>
    <w:numStyleLink w:val="ArticleSection"/>
  </w:abstractNum>
  <w:abstractNum w:abstractNumId="14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characterSpacingControl w:val="doNotCompress"/>
  <w:compat>
    <w:useFELayout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A2E"/>
    <w:rsid w:val="001753CD"/>
    <w:rsid w:val="002D238D"/>
    <w:rsid w:val="00573433"/>
    <w:rsid w:val="007A7077"/>
    <w:rsid w:val="00874723"/>
    <w:rsid w:val="009C1DAE"/>
    <w:rsid w:val="00A34A7A"/>
    <w:rsid w:val="00AF39EC"/>
    <w:rsid w:val="00B661AE"/>
    <w:rsid w:val="00C82D73"/>
    <w:rsid w:val="00CE0AE4"/>
    <w:rsid w:val="00DF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C38E0A8"/>
  <w15:docId w15:val="{40956167-D30C-46E7-9807-15B90C40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AE4"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uiPriority w:val="9"/>
    <w:qFormat/>
    <w:rsid w:val="00CE0A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CE0A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CE0A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E0A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E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E0AE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CE0AE4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CE0AE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CE0AE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E0AE4"/>
    <w:pPr>
      <w:numPr>
        <w:numId w:val="1"/>
      </w:numPr>
    </w:pPr>
  </w:style>
  <w:style w:type="numbering" w:styleId="1ai">
    <w:name w:val="Outline List 1"/>
    <w:basedOn w:val="NoList"/>
    <w:rsid w:val="00CE0AE4"/>
    <w:pPr>
      <w:numPr>
        <w:numId w:val="3"/>
      </w:numPr>
    </w:pPr>
  </w:style>
  <w:style w:type="numbering" w:styleId="ArticleSection">
    <w:name w:val="Outline List 3"/>
    <w:basedOn w:val="NoList"/>
    <w:rsid w:val="00CE0AE4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unhideWhenUsed/>
    <w:qFormat/>
    <w:rsid w:val="00CE0AE4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unhideWhenUsed/>
    <w:rsid w:val="00CE0AE4"/>
    <w:pPr>
      <w:spacing w:after="120"/>
    </w:pPr>
  </w:style>
  <w:style w:type="paragraph" w:styleId="BodyText2">
    <w:name w:val="Body Text 2"/>
    <w:basedOn w:val="Normal"/>
    <w:uiPriority w:val="99"/>
    <w:semiHidden/>
    <w:unhideWhenUsed/>
    <w:rsid w:val="00CE0AE4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CE0AE4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CE0AE4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CE0AE4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CE0AE4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CE0AE4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CE0AE4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CE0AE4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CE0AE4"/>
  </w:style>
  <w:style w:type="paragraph" w:styleId="E-mailSignature">
    <w:name w:val="E-mail Signature"/>
    <w:basedOn w:val="Normal"/>
    <w:uiPriority w:val="99"/>
    <w:semiHidden/>
    <w:unhideWhenUsed/>
    <w:rsid w:val="00CE0AE4"/>
  </w:style>
  <w:style w:type="character" w:styleId="Emphasis">
    <w:name w:val="Emphasis"/>
    <w:basedOn w:val="DefaultParagraphFont"/>
    <w:uiPriority w:val="20"/>
    <w:qFormat/>
    <w:rsid w:val="00CE0AE4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CE0AE4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CE0AE4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E0AE4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CE0AE4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uiPriority w:val="99"/>
    <w:semiHidden/>
    <w:unhideWhenUsed/>
    <w:rsid w:val="00CE0AE4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CE0AE4"/>
  </w:style>
  <w:style w:type="paragraph" w:styleId="HTMLAddress">
    <w:name w:val="HTML Address"/>
    <w:basedOn w:val="Normal"/>
    <w:uiPriority w:val="99"/>
    <w:semiHidden/>
    <w:unhideWhenUsed/>
    <w:rsid w:val="00CE0AE4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E0AE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E0AE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E0AE4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E0AE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E0AE4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CE0AE4"/>
  </w:style>
  <w:style w:type="paragraph" w:styleId="List">
    <w:name w:val="List"/>
    <w:basedOn w:val="Normal"/>
    <w:uiPriority w:val="99"/>
    <w:semiHidden/>
    <w:unhideWhenUsed/>
    <w:rsid w:val="00CE0AE4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CE0AE4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CE0AE4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CE0AE4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CE0AE4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CE0AE4"/>
    <w:pPr>
      <w:numPr>
        <w:numId w:val="6"/>
      </w:numPr>
    </w:pPr>
  </w:style>
  <w:style w:type="paragraph" w:styleId="ListBullet2">
    <w:name w:val="List Bullet 2"/>
    <w:basedOn w:val="Normal"/>
    <w:uiPriority w:val="99"/>
    <w:semiHidden/>
    <w:unhideWhenUsed/>
    <w:rsid w:val="00CE0AE4"/>
    <w:pPr>
      <w:numPr>
        <w:numId w:val="7"/>
      </w:numPr>
    </w:pPr>
  </w:style>
  <w:style w:type="paragraph" w:styleId="ListBullet3">
    <w:name w:val="List Bullet 3"/>
    <w:basedOn w:val="Normal"/>
    <w:uiPriority w:val="99"/>
    <w:semiHidden/>
    <w:unhideWhenUsed/>
    <w:rsid w:val="00CE0AE4"/>
    <w:pPr>
      <w:numPr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CE0AE4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unhideWhenUsed/>
    <w:rsid w:val="00CE0AE4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unhideWhenUsed/>
    <w:rsid w:val="00CE0AE4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CE0AE4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E0AE4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CE0AE4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E0AE4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CE0AE4"/>
    <w:pPr>
      <w:numPr>
        <w:numId w:val="11"/>
      </w:numPr>
    </w:pPr>
  </w:style>
  <w:style w:type="paragraph" w:styleId="ListNumber2">
    <w:name w:val="List Number 2"/>
    <w:basedOn w:val="Normal"/>
    <w:uiPriority w:val="99"/>
    <w:semiHidden/>
    <w:unhideWhenUsed/>
    <w:rsid w:val="00CE0AE4"/>
    <w:pPr>
      <w:numPr>
        <w:numId w:val="12"/>
      </w:numPr>
    </w:pPr>
  </w:style>
  <w:style w:type="paragraph" w:styleId="ListNumber3">
    <w:name w:val="List Number 3"/>
    <w:basedOn w:val="Normal"/>
    <w:uiPriority w:val="99"/>
    <w:semiHidden/>
    <w:unhideWhenUsed/>
    <w:rsid w:val="00CE0AE4"/>
    <w:pPr>
      <w:numPr>
        <w:numId w:val="13"/>
      </w:numPr>
    </w:pPr>
  </w:style>
  <w:style w:type="paragraph" w:styleId="ListNumber4">
    <w:name w:val="List Number 4"/>
    <w:basedOn w:val="Normal"/>
    <w:uiPriority w:val="99"/>
    <w:semiHidden/>
    <w:unhideWhenUsed/>
    <w:rsid w:val="00CE0AE4"/>
    <w:pPr>
      <w:numPr>
        <w:numId w:val="14"/>
      </w:numPr>
    </w:pPr>
  </w:style>
  <w:style w:type="paragraph" w:styleId="ListNumber5">
    <w:name w:val="List Number 5"/>
    <w:basedOn w:val="Normal"/>
    <w:uiPriority w:val="99"/>
    <w:semiHidden/>
    <w:unhideWhenUsed/>
    <w:rsid w:val="00CE0AE4"/>
    <w:pPr>
      <w:numPr>
        <w:numId w:val="15"/>
      </w:numPr>
    </w:pPr>
  </w:style>
  <w:style w:type="paragraph" w:styleId="MessageHeader">
    <w:name w:val="Message Header"/>
    <w:basedOn w:val="Normal"/>
    <w:uiPriority w:val="99"/>
    <w:semiHidden/>
    <w:unhideWhenUsed/>
    <w:rsid w:val="00CE0A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CE0AE4"/>
  </w:style>
  <w:style w:type="paragraph" w:styleId="NormalIndent">
    <w:name w:val="Normal Indent"/>
    <w:basedOn w:val="Normal"/>
    <w:uiPriority w:val="99"/>
    <w:semiHidden/>
    <w:unhideWhenUsed/>
    <w:rsid w:val="00CE0AE4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CE0AE4"/>
  </w:style>
  <w:style w:type="character" w:styleId="PageNumber">
    <w:name w:val="page number"/>
    <w:basedOn w:val="DefaultParagraphFont"/>
    <w:uiPriority w:val="99"/>
    <w:semiHidden/>
    <w:unhideWhenUsed/>
    <w:rsid w:val="00CE0AE4"/>
  </w:style>
  <w:style w:type="paragraph" w:styleId="PlainText">
    <w:name w:val="Plain Text"/>
    <w:basedOn w:val="Normal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CE0AE4"/>
  </w:style>
  <w:style w:type="paragraph" w:styleId="Signature">
    <w:name w:val="Signature"/>
    <w:basedOn w:val="Normal"/>
    <w:uiPriority w:val="99"/>
    <w:semiHidden/>
    <w:unhideWhenUsed/>
    <w:rsid w:val="00CE0AE4"/>
    <w:pPr>
      <w:ind w:left="4320"/>
    </w:pPr>
  </w:style>
  <w:style w:type="character" w:styleId="Strong">
    <w:name w:val="Strong"/>
    <w:basedOn w:val="DefaultParagraphFont"/>
    <w:uiPriority w:val="23"/>
    <w:qFormat/>
    <w:rsid w:val="00CE0AE4"/>
    <w:rPr>
      <w:b/>
      <w:bCs/>
    </w:rPr>
  </w:style>
  <w:style w:type="paragraph" w:styleId="Subtitle">
    <w:name w:val="Subtitle"/>
    <w:basedOn w:val="Normal"/>
    <w:uiPriority w:val="11"/>
    <w:qFormat/>
    <w:rsid w:val="00CE0AE4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CE0AE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E0AE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CE0AE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CE0A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CE0A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E0A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CE0AE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CE0A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CE0AE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CE0AE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CE0AE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CE0AE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CE0A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CE0AE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CE0AE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CE0A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CE0AE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E0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CE0A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CE0AE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CE0AE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CE0AE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CE0AE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CE0AE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CE0A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CE0A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CE0AE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CE0A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CE0A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CE0A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CE0A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CE0A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CE0AE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CE0A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CE0A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E0A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CE0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CE0AE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CE0AE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CE0A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10"/>
    <w:qFormat/>
    <w:rsid w:val="00CE0AE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CE0AE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CE0AE4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E0AE4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CE0AE4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CE0AE4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CE0AE4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E0AE4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CE0A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0AE4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CE0AE4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E0AE4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E0AE4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E0AE4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E0AE4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E0AE4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E0AE4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E0AE4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E0AE4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E0AE4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E0AE4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CE0A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E0AE4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E0AE4"/>
  </w:style>
  <w:style w:type="paragraph" w:styleId="TOAHeading">
    <w:name w:val="toa heading"/>
    <w:basedOn w:val="Normal"/>
    <w:next w:val="Normal"/>
    <w:uiPriority w:val="99"/>
    <w:semiHidden/>
    <w:unhideWhenUsed/>
    <w:rsid w:val="00CE0AE4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CE0AE4"/>
  </w:style>
  <w:style w:type="paragraph" w:styleId="TOC2">
    <w:name w:val="toc 2"/>
    <w:basedOn w:val="Normal"/>
    <w:next w:val="Normal"/>
    <w:autoRedefine/>
    <w:uiPriority w:val="99"/>
    <w:semiHidden/>
    <w:unhideWhenUsed/>
    <w:rsid w:val="00CE0AE4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CE0AE4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CE0AE4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CE0AE4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CE0AE4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CE0AE4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CE0AE4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CE0AE4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18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Carons</dc:creator>
  <cp:lastModifiedBy>Caron Sullens</cp:lastModifiedBy>
  <cp:revision>6</cp:revision>
  <cp:lastPrinted>2018-03-08T17:45:00Z</cp:lastPrinted>
  <dcterms:created xsi:type="dcterms:W3CDTF">2018-03-08T17:27:00Z</dcterms:created>
  <dcterms:modified xsi:type="dcterms:W3CDTF">2019-11-05T19:15:00Z</dcterms:modified>
</cp:coreProperties>
</file>